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4F8E0F" w14:textId="7073CADE" w:rsidR="001A3B2C" w:rsidRDefault="002C551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EB032C9" wp14:editId="759EB54F">
                <wp:simplePos x="0" y="0"/>
                <wp:positionH relativeFrom="column">
                  <wp:posOffset>7886700</wp:posOffset>
                </wp:positionH>
                <wp:positionV relativeFrom="paragraph">
                  <wp:posOffset>-2717</wp:posOffset>
                </wp:positionV>
                <wp:extent cx="2519680" cy="3599815"/>
                <wp:effectExtent l="0" t="0" r="13970" b="1968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2519680" cy="3599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82337A" w14:textId="77777777" w:rsidR="002C551F" w:rsidRDefault="002C551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E8F755" wp14:editId="61651EEA">
                                  <wp:extent cx="2275367" cy="1706780"/>
                                  <wp:effectExtent l="0" t="0" r="0" b="8255"/>
                                  <wp:docPr id="16" name="Graphiqu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1220" cy="17111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BFDC862" w14:textId="7F5FE933" w:rsidR="00E51C2C" w:rsidRDefault="002C551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811967" wp14:editId="663C77E0">
                                  <wp:extent cx="2286000" cy="1714644"/>
                                  <wp:effectExtent l="0" t="0" r="0" b="0"/>
                                  <wp:docPr id="15" name="Graphiqu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6499" cy="17150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B032C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621pt;margin-top:-.2pt;width:198.4pt;height:283.45pt;rotation:180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" fillcolor="white [3201]" strokeweight=".5pt">
                <v:textbox>
                  <w:txbxContent>
                    <w:p w14:paraId="1D82337A" w14:textId="77777777" w:rsidR="002C551F" w:rsidRDefault="002C551F">
                      <w:r>
                        <w:rPr>
                          <w:noProof/>
                        </w:rPr>
                        <w:drawing>
                          <wp:inline distT="0" distB="0" distL="0" distR="0" wp14:anchorId="01E8F755" wp14:editId="61651EEA">
                            <wp:extent cx="2275367" cy="1706780"/>
                            <wp:effectExtent l="0" t="0" r="0" b="8255"/>
                            <wp:docPr id="16" name="Graphiqu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1220" cy="17111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BFDC862" w14:textId="7F5FE933" w:rsidR="00E51C2C" w:rsidRDefault="002C551F">
                      <w:r>
                        <w:rPr>
                          <w:noProof/>
                        </w:rPr>
                        <w:drawing>
                          <wp:inline distT="0" distB="0" distL="0" distR="0" wp14:anchorId="50811967" wp14:editId="663C77E0">
                            <wp:extent cx="2286000" cy="1714644"/>
                            <wp:effectExtent l="0" t="0" r="0" b="0"/>
                            <wp:docPr id="15" name="Graphiqu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6499" cy="17150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2244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09BCED" wp14:editId="7EA1A404">
                <wp:simplePos x="0" y="0"/>
                <wp:positionH relativeFrom="column">
                  <wp:posOffset>7883525</wp:posOffset>
                </wp:positionH>
                <wp:positionV relativeFrom="paragraph">
                  <wp:posOffset>3639185</wp:posOffset>
                </wp:positionV>
                <wp:extent cx="2519680" cy="3599815"/>
                <wp:effectExtent l="0" t="0" r="13970" b="1968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9680" cy="3599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434116" w14:textId="49D71C45" w:rsidR="00E51C2C" w:rsidRDefault="002C551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646FA3" wp14:editId="141BA1A0">
                                  <wp:extent cx="2253718" cy="1690535"/>
                                  <wp:effectExtent l="0" t="0" r="0" b="5080"/>
                                  <wp:docPr id="11" name="Graphiqu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62928" cy="16974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D067C9" wp14:editId="129E08DD">
                                  <wp:extent cx="2330450" cy="1747984"/>
                                  <wp:effectExtent l="0" t="0" r="0" b="5080"/>
                                  <wp:docPr id="14" name="Graphiqu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0450" cy="17479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9BCED" id="Zone de texte 4" o:spid="_x0000_s1027" type="#_x0000_t202" style="position:absolute;margin-left:620.75pt;margin-top:286.55pt;width:198.4pt;height:283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" fillcolor="white [3201]" strokeweight=".5pt">
                <v:textbox>
                  <w:txbxContent>
                    <w:p w14:paraId="77434116" w14:textId="49D71C45" w:rsidR="00E51C2C" w:rsidRDefault="002C551F">
                      <w:r>
                        <w:rPr>
                          <w:noProof/>
                        </w:rPr>
                        <w:drawing>
                          <wp:inline distT="0" distB="0" distL="0" distR="0" wp14:anchorId="5C646FA3" wp14:editId="141BA1A0">
                            <wp:extent cx="2253718" cy="1690535"/>
                            <wp:effectExtent l="0" t="0" r="0" b="5080"/>
                            <wp:docPr id="11" name="Graphiqu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62928" cy="16974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0D067C9" wp14:editId="129E08DD">
                            <wp:extent cx="2330450" cy="1747984"/>
                            <wp:effectExtent l="0" t="0" r="0" b="5080"/>
                            <wp:docPr id="14" name="Graphiqu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0450" cy="17479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2244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A1E1814" wp14:editId="0F8E7D07">
                <wp:simplePos x="0" y="0"/>
                <wp:positionH relativeFrom="column">
                  <wp:posOffset>5271770</wp:posOffset>
                </wp:positionH>
                <wp:positionV relativeFrom="paragraph">
                  <wp:posOffset>3639820</wp:posOffset>
                </wp:positionV>
                <wp:extent cx="2519680" cy="3599815"/>
                <wp:effectExtent l="0" t="0" r="13970" b="1968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9680" cy="3599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E0562F" w14:textId="77777777" w:rsidR="002C551F" w:rsidRDefault="002C551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A8340F" wp14:editId="79E20261">
                                  <wp:extent cx="2094614" cy="1571190"/>
                                  <wp:effectExtent l="0" t="0" r="1270" b="0"/>
                                  <wp:docPr id="12" name="Graphiqu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1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12628" cy="15847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B8470A9" w14:textId="29570D1C" w:rsidR="00E51C2C" w:rsidRDefault="002C551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33EDFF" wp14:editId="1D3DF64D">
                                  <wp:extent cx="2232837" cy="1674878"/>
                                  <wp:effectExtent l="0" t="0" r="0" b="1905"/>
                                  <wp:docPr id="10" name="Graphiqu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1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36540" cy="16776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E1814" id="Zone de texte 3" o:spid="_x0000_s1028" type="#_x0000_t202" style="position:absolute;margin-left:415.1pt;margin-top:286.6pt;width:198.4pt;height:283.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" fillcolor="white [3201]" strokeweight=".5pt">
                <v:textbox>
                  <w:txbxContent>
                    <w:p w14:paraId="30E0562F" w14:textId="77777777" w:rsidR="002C551F" w:rsidRDefault="002C551F">
                      <w:r>
                        <w:rPr>
                          <w:noProof/>
                        </w:rPr>
                        <w:drawing>
                          <wp:inline distT="0" distB="0" distL="0" distR="0" wp14:anchorId="32A8340F" wp14:editId="79E20261">
                            <wp:extent cx="2094614" cy="1571190"/>
                            <wp:effectExtent l="0" t="0" r="1270" b="0"/>
                            <wp:docPr id="12" name="Graphiqu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1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12628" cy="15847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B8470A9" w14:textId="29570D1C" w:rsidR="00E51C2C" w:rsidRDefault="002C551F">
                      <w:r>
                        <w:rPr>
                          <w:noProof/>
                        </w:rPr>
                        <w:drawing>
                          <wp:inline distT="0" distB="0" distL="0" distR="0" wp14:anchorId="0233EDFF" wp14:editId="1D3DF64D">
                            <wp:extent cx="2232837" cy="1674878"/>
                            <wp:effectExtent l="0" t="0" r="0" b="1905"/>
                            <wp:docPr id="10" name="Graphiqu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1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36540" cy="16776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2244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5F2D23" wp14:editId="5BAD2D8F">
                <wp:simplePos x="0" y="0"/>
                <wp:positionH relativeFrom="column">
                  <wp:posOffset>2650671</wp:posOffset>
                </wp:positionH>
                <wp:positionV relativeFrom="paragraph">
                  <wp:posOffset>3639820</wp:posOffset>
                </wp:positionV>
                <wp:extent cx="2519680" cy="3599815"/>
                <wp:effectExtent l="0" t="0" r="13970" b="1968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9680" cy="3599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6A2935" w14:textId="77777777" w:rsidR="001B6988" w:rsidRPr="00CC0C1C" w:rsidRDefault="00CC0C1C" w:rsidP="00CC0C1C">
                            <w:pPr>
                              <w:jc w:val="center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  <w:r w:rsidRPr="00CC0C1C">
                              <w:rPr>
                                <w:b/>
                                <w:sz w:val="60"/>
                                <w:szCs w:val="60"/>
                              </w:rPr>
                              <w:t>Devinailles</w:t>
                            </w:r>
                          </w:p>
                          <w:p w14:paraId="4BBBD0D6" w14:textId="77777777" w:rsidR="00CC0C1C" w:rsidRDefault="00CC0C1C" w:rsidP="00CC0C1C">
                            <w:pPr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noProof/>
                                <w:sz w:val="80"/>
                                <w:szCs w:val="80"/>
                                <w:lang w:eastAsia="fr-FR"/>
                              </w:rPr>
                              <w:drawing>
                                <wp:inline distT="0" distB="0" distL="0" distR="0" wp14:anchorId="580536B8" wp14:editId="5B110849">
                                  <wp:extent cx="2002221" cy="2002221"/>
                                  <wp:effectExtent l="0" t="0" r="0" b="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tickman-question-bulb-answer-white-background-51960894.jpg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99780" cy="19997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F4781DF" w14:textId="77777777" w:rsidR="00CC0C1C" w:rsidRPr="00CC0C1C" w:rsidRDefault="00CC0C1C" w:rsidP="00CC0C1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C0C1C">
                              <w:rPr>
                                <w:sz w:val="28"/>
                                <w:szCs w:val="28"/>
                              </w:rPr>
                              <w:t>Mon p’tit nom a mai :</w:t>
                            </w:r>
                          </w:p>
                          <w:p w14:paraId="754E49EF" w14:textId="77777777" w:rsidR="00CC0C1C" w:rsidRDefault="00CC0C1C" w:rsidP="00CC0C1C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CC0C1C">
                              <w:rPr>
                                <w:sz w:val="28"/>
                                <w:szCs w:val="28"/>
                              </w:rPr>
                              <w:t>…………………………….</w:t>
                            </w:r>
                          </w:p>
                          <w:p w14:paraId="577754D4" w14:textId="77777777" w:rsidR="00CC0C1C" w:rsidRPr="00CC0C1C" w:rsidRDefault="00CC0C1C" w:rsidP="001B6988">
                            <w:pPr>
                              <w:rPr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F2D23" id="Zone de texte 5" o:spid="_x0000_s1029" type="#_x0000_t202" style="position:absolute;margin-left:208.7pt;margin-top:286.6pt;width:198.4pt;height:283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" fillcolor="white [3201]" strokeweight=".5pt">
                <v:textbox>
                  <w:txbxContent>
                    <w:p w14:paraId="686A2935" w14:textId="77777777" w:rsidR="001B6988" w:rsidRPr="00CC0C1C" w:rsidRDefault="00CC0C1C" w:rsidP="00CC0C1C">
                      <w:pPr>
                        <w:jc w:val="center"/>
                        <w:rPr>
                          <w:b/>
                          <w:sz w:val="60"/>
                          <w:szCs w:val="60"/>
                        </w:rPr>
                      </w:pPr>
                      <w:r w:rsidRPr="00CC0C1C">
                        <w:rPr>
                          <w:b/>
                          <w:sz w:val="60"/>
                          <w:szCs w:val="60"/>
                        </w:rPr>
                        <w:t>Devinailles</w:t>
                      </w:r>
                    </w:p>
                    <w:p w14:paraId="4BBBD0D6" w14:textId="77777777" w:rsidR="00CC0C1C" w:rsidRDefault="00CC0C1C" w:rsidP="00CC0C1C">
                      <w:pPr>
                        <w:jc w:val="center"/>
                        <w:rPr>
                          <w:sz w:val="80"/>
                          <w:szCs w:val="80"/>
                        </w:rPr>
                      </w:pPr>
                      <w:r>
                        <w:rPr>
                          <w:noProof/>
                          <w:sz w:val="80"/>
                          <w:szCs w:val="80"/>
                          <w:lang w:eastAsia="fr-FR"/>
                        </w:rPr>
                        <w:drawing>
                          <wp:inline distT="0" distB="0" distL="0" distR="0" wp14:anchorId="580536B8" wp14:editId="5B110849">
                            <wp:extent cx="2002221" cy="2002221"/>
                            <wp:effectExtent l="0" t="0" r="0" b="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tickman-question-bulb-answer-white-background-51960894.jpg"/>
                                    <pic:cNvPicPr/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99780" cy="19997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F4781DF" w14:textId="77777777" w:rsidR="00CC0C1C" w:rsidRPr="00CC0C1C" w:rsidRDefault="00CC0C1C" w:rsidP="00CC0C1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C0C1C">
                        <w:rPr>
                          <w:sz w:val="28"/>
                          <w:szCs w:val="28"/>
                        </w:rPr>
                        <w:t>Mon p’tit nom a mai :</w:t>
                      </w:r>
                    </w:p>
                    <w:p w14:paraId="754E49EF" w14:textId="77777777" w:rsidR="00CC0C1C" w:rsidRDefault="00CC0C1C" w:rsidP="00CC0C1C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CC0C1C">
                        <w:rPr>
                          <w:sz w:val="28"/>
                          <w:szCs w:val="28"/>
                        </w:rPr>
                        <w:t>…………………………….</w:t>
                      </w:r>
                    </w:p>
                    <w:p w14:paraId="577754D4" w14:textId="77777777" w:rsidR="00CC0C1C" w:rsidRPr="00CC0C1C" w:rsidRDefault="00CC0C1C" w:rsidP="001B6988">
                      <w:pPr>
                        <w:rPr>
                          <w:sz w:val="80"/>
                          <w:szCs w:val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244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7341427" wp14:editId="13F5DA70">
                <wp:simplePos x="0" y="0"/>
                <wp:positionH relativeFrom="column">
                  <wp:posOffset>5270500</wp:posOffset>
                </wp:positionH>
                <wp:positionV relativeFrom="paragraph">
                  <wp:posOffset>0</wp:posOffset>
                </wp:positionV>
                <wp:extent cx="2519680" cy="3599815"/>
                <wp:effectExtent l="0" t="0" r="13970" b="1968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2519680" cy="3599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1D5F5E" w14:textId="0BE7946D" w:rsidR="00AB426F" w:rsidRDefault="000A6584" w:rsidP="00AB426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35CD13" wp14:editId="7F668FCE">
                                  <wp:extent cx="2330450" cy="1747838"/>
                                  <wp:effectExtent l="0" t="0" r="0" b="5080"/>
                                  <wp:docPr id="13" name="Graphiqu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1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0450" cy="17478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6F0AF1" wp14:editId="5226D50C">
                                  <wp:extent cx="2330450" cy="1747994"/>
                                  <wp:effectExtent l="0" t="0" r="0" b="5080"/>
                                  <wp:docPr id="17" name="Graphiqu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2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0450" cy="17479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41427" id="Zone de texte 7" o:spid="_x0000_s1030" type="#_x0000_t202" style="position:absolute;margin-left:415pt;margin-top:0;width:198.4pt;height:283.45pt;rotation:18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" fillcolor="white [3201]" strokeweight=".5pt">
                <v:textbox>
                  <w:txbxContent>
                    <w:p w14:paraId="091D5F5E" w14:textId="0BE7946D" w:rsidR="00AB426F" w:rsidRDefault="000A6584" w:rsidP="00AB426F">
                      <w:r>
                        <w:rPr>
                          <w:noProof/>
                        </w:rPr>
                        <w:drawing>
                          <wp:inline distT="0" distB="0" distL="0" distR="0" wp14:anchorId="4E35CD13" wp14:editId="7F668FCE">
                            <wp:extent cx="2330450" cy="1747838"/>
                            <wp:effectExtent l="0" t="0" r="0" b="5080"/>
                            <wp:docPr id="13" name="Graphiqu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1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0450" cy="17478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86F0AF1" wp14:editId="5226D50C">
                            <wp:extent cx="2330450" cy="1747994"/>
                            <wp:effectExtent l="0" t="0" r="0" b="5080"/>
                            <wp:docPr id="17" name="Graphiqu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2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0450" cy="17479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2244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C9ABFD" wp14:editId="3F0179B8">
                <wp:simplePos x="0" y="0"/>
                <wp:positionH relativeFrom="column">
                  <wp:posOffset>2649401</wp:posOffset>
                </wp:positionH>
                <wp:positionV relativeFrom="paragraph">
                  <wp:posOffset>-3175</wp:posOffset>
                </wp:positionV>
                <wp:extent cx="2519680" cy="3599815"/>
                <wp:effectExtent l="0" t="0" r="13970" b="1968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2519680" cy="3599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5E16FC" w14:textId="07F964FA" w:rsidR="00AB426F" w:rsidRDefault="000A6584" w:rsidP="00AB426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C15C4E" wp14:editId="6BEFCE20">
                                  <wp:extent cx="2330450" cy="1748099"/>
                                  <wp:effectExtent l="0" t="0" r="0" b="5080"/>
                                  <wp:docPr id="35" name="Graphiqu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2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0450" cy="17480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A38EA2" wp14:editId="5F7B14DB">
                                  <wp:extent cx="2330450" cy="1747990"/>
                                  <wp:effectExtent l="0" t="0" r="0" b="5080"/>
                                  <wp:docPr id="18" name="Graphiqu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2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0450" cy="17479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FA49C49" w14:textId="7E5F7E4F" w:rsidR="00E51C2C" w:rsidRDefault="00E51C2C" w:rsidP="00AB42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9ABFD" id="Zone de texte 8" o:spid="_x0000_s1031" type="#_x0000_t202" style="position:absolute;margin-left:208.6pt;margin-top:-.25pt;width:198.4pt;height:283.45pt;rotation:18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" fillcolor="white [3201]" strokeweight=".5pt">
                <v:textbox>
                  <w:txbxContent>
                    <w:p w14:paraId="275E16FC" w14:textId="07F964FA" w:rsidR="00AB426F" w:rsidRDefault="000A6584" w:rsidP="00AB426F">
                      <w:r>
                        <w:rPr>
                          <w:noProof/>
                        </w:rPr>
                        <w:drawing>
                          <wp:inline distT="0" distB="0" distL="0" distR="0" wp14:anchorId="2CC15C4E" wp14:editId="6BEFCE20">
                            <wp:extent cx="2330450" cy="1748099"/>
                            <wp:effectExtent l="0" t="0" r="0" b="5080"/>
                            <wp:docPr id="35" name="Graphiqu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2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0450" cy="17480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5A38EA2" wp14:editId="5F7B14DB">
                            <wp:extent cx="2330450" cy="1747990"/>
                            <wp:effectExtent l="0" t="0" r="0" b="5080"/>
                            <wp:docPr id="18" name="Graphiqu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2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0450" cy="17479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FA49C49" w14:textId="7E5F7E4F" w:rsidR="00E51C2C" w:rsidRDefault="00E51C2C" w:rsidP="00AB426F"/>
                  </w:txbxContent>
                </v:textbox>
              </v:shape>
            </w:pict>
          </mc:Fallback>
        </mc:AlternateContent>
      </w:r>
      <w:r w:rsidR="00AB426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1F4F06" wp14:editId="4C275C8A">
                <wp:simplePos x="0" y="0"/>
                <wp:positionH relativeFrom="column">
                  <wp:posOffset>20320</wp:posOffset>
                </wp:positionH>
                <wp:positionV relativeFrom="paragraph">
                  <wp:posOffset>1089</wp:posOffset>
                </wp:positionV>
                <wp:extent cx="2519680" cy="3599815"/>
                <wp:effectExtent l="0" t="0" r="13970" b="1968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2519680" cy="3599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F49B4A" w14:textId="084D1640" w:rsidR="00AB426F" w:rsidRDefault="00AB426F" w:rsidP="00AB426F"/>
                          <w:p w14:paraId="2BF65EF8" w14:textId="000C97F9" w:rsidR="00E51C2C" w:rsidRDefault="000A6584" w:rsidP="000A6584">
                            <w:r w:rsidRPr="006161B5">
                              <w:rPr>
                                <w:noProof/>
                              </w:rPr>
                              <w:drawing>
                                <wp:inline distT="0" distB="0" distL="0" distR="0" wp14:anchorId="582012C9" wp14:editId="51D95B48">
                                  <wp:extent cx="2330450" cy="1579741"/>
                                  <wp:effectExtent l="0" t="0" r="0" b="1905"/>
                                  <wp:docPr id="27" name="Imag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26"/>
                                          <a:srcRect t="963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0450" cy="15797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2EC95A" wp14:editId="3BB83C85">
                                  <wp:extent cx="2330450" cy="1747984"/>
                                  <wp:effectExtent l="0" t="0" r="0" b="5080"/>
                                  <wp:docPr id="19" name="Graphiqu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2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0450" cy="17479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F4F06" id="Zone de texte 9" o:spid="_x0000_s1032" type="#_x0000_t202" style="position:absolute;margin-left:1.6pt;margin-top:.1pt;width:198.4pt;height:283.45pt;rotation:18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" fillcolor="white [3201]" strokeweight=".5pt">
                <v:textbox>
                  <w:txbxContent>
                    <w:p w14:paraId="7DF49B4A" w14:textId="084D1640" w:rsidR="00AB426F" w:rsidRDefault="00AB426F" w:rsidP="00AB426F"/>
                    <w:p w14:paraId="2BF65EF8" w14:textId="000C97F9" w:rsidR="00E51C2C" w:rsidRDefault="000A6584" w:rsidP="000A6584">
                      <w:r w:rsidRPr="006161B5">
                        <w:rPr>
                          <w:noProof/>
                        </w:rPr>
                        <w:drawing>
                          <wp:inline distT="0" distB="0" distL="0" distR="0" wp14:anchorId="582012C9" wp14:editId="51D95B48">
                            <wp:extent cx="2330450" cy="1579741"/>
                            <wp:effectExtent l="0" t="0" r="0" b="1905"/>
                            <wp:docPr id="27" name="Imag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26"/>
                                    <a:srcRect t="963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30450" cy="157974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E2EC95A" wp14:editId="3BB83C85">
                            <wp:extent cx="2330450" cy="1747984"/>
                            <wp:effectExtent l="0" t="0" r="0" b="5080"/>
                            <wp:docPr id="19" name="Graphiqu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2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0450" cy="17479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B426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15FF4A" wp14:editId="6FEF83FC">
                <wp:simplePos x="0" y="0"/>
                <wp:positionH relativeFrom="column">
                  <wp:posOffset>20320</wp:posOffset>
                </wp:positionH>
                <wp:positionV relativeFrom="paragraph">
                  <wp:posOffset>3639639</wp:posOffset>
                </wp:positionV>
                <wp:extent cx="2519680" cy="3599815"/>
                <wp:effectExtent l="0" t="0" r="13970" b="1968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9680" cy="3599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F1A688" w14:textId="259CF6F8" w:rsidR="001B6988" w:rsidRDefault="002C551F" w:rsidP="001B698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BB5EF0" wp14:editId="5C35E4AB">
                                  <wp:extent cx="2104818" cy="1578845"/>
                                  <wp:effectExtent l="0" t="0" r="0" b="2540"/>
                                  <wp:docPr id="28" name="Graphiqu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3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9772" cy="15825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48EA6C5" w14:textId="13DB5BFB" w:rsidR="00E51C2C" w:rsidRDefault="002C551F" w:rsidP="001B698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646C05" wp14:editId="6490F2BA">
                                  <wp:extent cx="2219629" cy="1664970"/>
                                  <wp:effectExtent l="0" t="0" r="9525" b="0"/>
                                  <wp:docPr id="29" name="Graphiqu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3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28396" cy="16715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5FF4A" id="Zone de texte 6" o:spid="_x0000_s1033" type="#_x0000_t202" style="position:absolute;margin-left:1.6pt;margin-top:286.6pt;width:198.4pt;height:283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" fillcolor="white [3201]" strokeweight=".5pt">
                <v:textbox>
                  <w:txbxContent>
                    <w:p w14:paraId="6FF1A688" w14:textId="259CF6F8" w:rsidR="001B6988" w:rsidRDefault="002C551F" w:rsidP="001B6988">
                      <w:r>
                        <w:rPr>
                          <w:noProof/>
                        </w:rPr>
                        <w:drawing>
                          <wp:inline distT="0" distB="0" distL="0" distR="0" wp14:anchorId="11BB5EF0" wp14:editId="5C35E4AB">
                            <wp:extent cx="2104818" cy="1578845"/>
                            <wp:effectExtent l="0" t="0" r="0" b="2540"/>
                            <wp:docPr id="28" name="Graphiqu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3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09772" cy="15825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48EA6C5" w14:textId="13DB5BFB" w:rsidR="00E51C2C" w:rsidRDefault="002C551F" w:rsidP="001B6988">
                      <w:r>
                        <w:rPr>
                          <w:noProof/>
                        </w:rPr>
                        <w:drawing>
                          <wp:inline distT="0" distB="0" distL="0" distR="0" wp14:anchorId="61646C05" wp14:editId="6490F2BA">
                            <wp:extent cx="2219629" cy="1664970"/>
                            <wp:effectExtent l="0" t="0" r="9525" b="0"/>
                            <wp:docPr id="29" name="Graphiqu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3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28396" cy="16715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A3B2C" w:rsidSect="0072013D">
      <w:pgSz w:w="16838" w:h="11906" w:orient="landscape" w:code="9"/>
      <w:pgMar w:top="170" w:right="284" w:bottom="289" w:left="1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C0C1C"/>
    <w:rsid w:val="000A6584"/>
    <w:rsid w:val="00105E0A"/>
    <w:rsid w:val="001A3B2C"/>
    <w:rsid w:val="001B6988"/>
    <w:rsid w:val="002C551F"/>
    <w:rsid w:val="003A4E3D"/>
    <w:rsid w:val="005C6439"/>
    <w:rsid w:val="00616544"/>
    <w:rsid w:val="006F23B8"/>
    <w:rsid w:val="0072013D"/>
    <w:rsid w:val="0072244C"/>
    <w:rsid w:val="009238B5"/>
    <w:rsid w:val="00AB426F"/>
    <w:rsid w:val="00C5658B"/>
    <w:rsid w:val="00C6640C"/>
    <w:rsid w:val="00CC0C1C"/>
    <w:rsid w:val="00E51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4:docId w14:val="3C232174"/>
  <w15:docId w15:val="{7EE0D46E-81F1-45C5-A780-186357F31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426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224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C0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C0C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713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sv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svg"/><Relationship Id="rId17" Type="http://schemas.openxmlformats.org/officeDocument/2006/relationships/image" Target="media/image13.jpeg"/><Relationship Id="rId25" Type="http://schemas.openxmlformats.org/officeDocument/2006/relationships/image" Target="media/image21.sv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sv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sv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sv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svg"/><Relationship Id="rId28" Type="http://schemas.openxmlformats.org/officeDocument/2006/relationships/image" Target="media/image24.svg"/><Relationship Id="rId10" Type="http://schemas.openxmlformats.org/officeDocument/2006/relationships/image" Target="media/image6.svg"/><Relationship Id="rId19" Type="http://schemas.openxmlformats.org/officeDocument/2006/relationships/image" Target="media/image15.sv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sv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stit\Downloads\MiniLivr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32A26D-91E7-49D1-AB2A-FAEAC646C0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MiniLivre</Template>
  <TotalTime>31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Instit</dc:creator>
  <cp:lastModifiedBy>MOI</cp:lastModifiedBy>
  <cp:revision>6</cp:revision>
  <cp:lastPrinted>2021-03-31T06:10:00Z</cp:lastPrinted>
  <dcterms:created xsi:type="dcterms:W3CDTF">2021-03-31T05:10:00Z</dcterms:created>
  <dcterms:modified xsi:type="dcterms:W3CDTF">2023-01-06T11:07:00Z</dcterms:modified>
</cp:coreProperties>
</file>